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120" w:after="0" w:line="240" w:lineRule="auto"/>
        <w:jc w:val="center"/>
        <w:rPr>
          <w:rFonts w:cs="Arial"/>
          <w:color w:val="auto"/>
          <w:sz w:val="36"/>
          <w:szCs w:val="36"/>
          <w:lang w:val="en-ZA"/>
        </w:rPr>
      </w:pPr>
      <w:r>
        <w:rPr>
          <w:rFonts w:cs="Arial"/>
          <w:b/>
          <w:bCs/>
          <w:color w:val="auto"/>
          <w:sz w:val="36"/>
          <w:szCs w:val="36"/>
          <w:lang w:val="en-ZA"/>
        </w:rPr>
        <w:t xml:space="preserve">NOMINATION FORM</w:t>
      </w:r>
    </w:p>
    <w:p>
      <w:pPr>
        <w:spacing w:before="0" w:after="60" w:line="240" w:lineRule="auto"/>
        <w:jc w:val="center"/>
        <w:rPr>
          <w:rFonts w:cs="Arial"/>
          <w:color w:val="auto"/>
          <w:sz w:val="24"/>
          <w:szCs w:val="24"/>
          <w:lang w:val="en-ZA"/>
        </w:rPr>
      </w:pPr>
      <w:r>
        <w:rPr>
          <w:rFonts w:cs="Arial"/>
          <w:b/>
          <w:bCs/>
          <w:color w:val="auto"/>
          <w:sz w:val="24"/>
          <w:szCs w:val="24"/>
          <w:lang w:val="en-ZA"/>
        </w:rPr>
        <w:t xml:space="preserve">GERT SIBANDE CHESS AWARDS 2026</w:t>
      </w:r>
    </w:p>
    <w:p>
      <w:pPr>
        <w:spacing w:before="0" w:after="160" w:line="240" w:lineRule="auto"/>
        <w:jc w:val="center"/>
        <w:rPr>
          <w:rFonts w:cs="Arial"/>
          <w:color w:val="auto"/>
          <w:sz w:val="20"/>
          <w:szCs w:val="20"/>
          <w:lang w:val="en-ZA"/>
        </w:rPr>
      </w:pPr>
      <w:r>
        <w:rPr>
          <w:rFonts w:cs="Arial"/>
          <w:color w:val="auto"/>
          <w:sz w:val="20"/>
          <w:szCs w:val="20"/>
          <w:lang w:val="en-ZA"/>
        </w:rPr>
        <w:t xml:space="preserve">Please complete one form for each nominee. Read the Awards Guidelines before completing this form.</w:t>
      </w:r>
    </w:p>
    <w:tbl>
      <w:tblPr>
        <w:tblW w:w="9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</w:tblPr>
      <w:tblGrid>
        <w:gridCol w:w="2450"/>
        <w:gridCol w:w="2217"/>
        <w:gridCol w:w="2450"/>
        <w:gridCol w:w="2216"/>
      </w:tblGrid>
      <w:tr>
        <w:trPr>
          <w:cantSplit/>
        </w:trPr>
        <w:tc>
          <w:tcPr>
            <w:tcW w:w="2450" w:type="dxa"/>
            <w:shd w:val="clear" w:color="auto" w:fill="E7E6E6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4"/>
                <w:szCs w:val="24"/>
                <w:lang w:val="en-ZA"/>
              </w:rPr>
            </w:pPr>
            <w:r>
              <w:rPr>
                <w:rFonts w:cs="Arial"/>
                <w:b/>
                <w:bCs/>
                <w:color w:val="auto"/>
                <w:sz w:val="24"/>
                <w:szCs w:val="24"/>
                <w:lang w:val="en-ZA"/>
              </w:rPr>
              <w:t xml:space="preserve">Section A:</w:t>
            </w:r>
          </w:p>
        </w:tc>
        <w:tc>
          <w:tcPr>
            <w:tcW w:w="6883" w:type="dxa"/>
            <w:gridSpan w:val="3"/>
            <w:shd w:val="clear" w:color="auto" w:fill="E7E6E6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4"/>
                <w:szCs w:val="24"/>
                <w:lang w:val="en-ZA"/>
              </w:rPr>
            </w:pPr>
            <w:r>
              <w:rPr>
                <w:rFonts w:cs="Arial"/>
                <w:b/>
                <w:bCs/>
                <w:color w:val="auto"/>
                <w:sz w:val="24"/>
                <w:szCs w:val="24"/>
                <w:lang w:val="en-ZA"/>
              </w:rPr>
              <w:t xml:space="preserve">AWARD CATEGORY (tick one)</w:t>
            </w:r>
          </w:p>
        </w:tc>
      </w:tr>
      <w:tr>
        <w:trPr>
          <w:cantSplit/>
        </w:trPr>
        <w:tc>
          <w:tcPr>
            <w:tcW w:w="9333" w:type="dxa"/>
            <w:gridSpan w:val="4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ascii="Segoe UI Symbol" w:hAnsi="Segoe UI Symbol" w:cs="Segoe UI Symbol"/>
                <w:b/>
                <w:bCs/>
                <w:color w:val="auto"/>
                <w:sz w:val="26"/>
                <w:szCs w:val="26"/>
                <w:lang w:val="en-ZA"/>
              </w:rPr>
              <w:t xml:space="preserve">☐</w:t>
            </w:r>
            <w:r>
              <w:rPr>
                <w:rFonts w:cs="Arial"/>
                <w:b/>
                <w:bCs/>
                <w:color w:val="auto"/>
                <w:sz w:val="22"/>
                <w:szCs w:val="22"/>
                <w:lang w:val="en-ZA"/>
              </w:rPr>
              <w:t xml:space="preserve">  Organiser of the Year</w:t>
            </w: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 (school chess organisers, teachers, administrators and volunteers)</w:t>
            </w:r>
          </w:p>
        </w:tc>
      </w:tr>
      <w:tr>
        <w:trPr>
          <w:cantSplit/>
        </w:trPr>
        <w:tc>
          <w:tcPr>
            <w:tcW w:w="9333" w:type="dxa"/>
            <w:gridSpan w:val="4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ascii="Segoe UI Symbol" w:hAnsi="Segoe UI Symbol" w:cs="Segoe UI Symbol"/>
                <w:b/>
                <w:bCs/>
                <w:color w:val="auto"/>
                <w:sz w:val="26"/>
                <w:szCs w:val="26"/>
                <w:lang w:val="en-ZA"/>
              </w:rPr>
              <w:t xml:space="preserve">☐</w:t>
            </w:r>
            <w:r>
              <w:rPr>
                <w:rFonts w:cs="Arial"/>
                <w:b/>
                <w:bCs/>
                <w:color w:val="auto"/>
                <w:sz w:val="22"/>
                <w:szCs w:val="22"/>
                <w:lang w:val="en-ZA"/>
              </w:rPr>
              <w:t xml:space="preserve">  Coach of the Year</w:t>
            </w:r>
          </w:p>
        </w:tc>
      </w:tr>
    </w:tbl>
    <w:p>
      <w:pPr>
        <w:spacing w:before="0" w:after="0" w:line="240" w:lineRule="auto"/>
        <w:jc w:val="left"/>
        <w:rPr>
          <w:rFonts w:cs="Arial"/>
          <w:color w:val="auto"/>
          <w:sz w:val="22"/>
          <w:szCs w:val="22"/>
          <w:lang w:val="en-ZA"/>
        </w:rPr>
      </w:pPr>
    </w:p>
    <w:p>
      <w:pPr>
        <w:spacing w:before="0" w:after="0" w:line="240" w:lineRule="auto"/>
        <w:jc w:val="left"/>
        <w:rPr>
          <w:rFonts w:cs="Arial"/>
          <w:color w:val="auto"/>
          <w:sz w:val="22"/>
          <w:szCs w:val="22"/>
          <w:lang w:val="en-ZA"/>
        </w:rPr>
      </w:pPr>
    </w:p>
    <w:tbl>
      <w:tblPr>
        <w:tblW w:w="9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</w:tblPr>
      <w:tblGrid>
        <w:gridCol w:w="2450"/>
        <w:gridCol w:w="2217"/>
        <w:gridCol w:w="2450"/>
        <w:gridCol w:w="2216"/>
      </w:tblGrid>
      <w:tr>
        <w:trPr>
          <w:cantSplit/>
        </w:trPr>
        <w:tc>
          <w:tcPr>
            <w:tcW w:w="2450" w:type="dxa"/>
            <w:shd w:val="clear" w:color="auto" w:fill="E7E6E6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4"/>
                <w:szCs w:val="24"/>
                <w:lang w:val="en-ZA"/>
              </w:rPr>
            </w:pPr>
            <w:r>
              <w:rPr>
                <w:rFonts w:cs="Arial"/>
                <w:b/>
                <w:bCs/>
                <w:color w:val="auto"/>
                <w:sz w:val="24"/>
                <w:szCs w:val="24"/>
                <w:lang w:val="en-ZA"/>
              </w:rPr>
              <w:t xml:space="preserve">Section B:</w:t>
            </w:r>
          </w:p>
        </w:tc>
        <w:tc>
          <w:tcPr>
            <w:tcW w:w="6883" w:type="dxa"/>
            <w:gridSpan w:val="3"/>
            <w:shd w:val="clear" w:color="auto" w:fill="E7E6E6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4"/>
                <w:szCs w:val="24"/>
                <w:lang w:val="en-ZA"/>
              </w:rPr>
            </w:pPr>
            <w:r>
              <w:rPr>
                <w:rFonts w:cs="Arial"/>
                <w:b/>
                <w:bCs/>
                <w:color w:val="auto"/>
                <w:sz w:val="24"/>
                <w:szCs w:val="24"/>
                <w:lang w:val="en-ZA"/>
              </w:rPr>
              <w:t xml:space="preserve">PARTICULARS OF NOMINEE</w:t>
            </w:r>
          </w:p>
        </w:tc>
      </w:tr>
      <w:tr>
        <w:trPr>
          <w:cantSplit/>
          <w:trHeight w:val="400" w:hRule="atLeast"/>
        </w:trPr>
        <w:tc>
          <w:tcPr>
            <w:tcW w:w="245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NAME &amp; SURNAME</w:t>
            </w:r>
          </w:p>
        </w:tc>
        <w:tc>
          <w:tcPr>
            <w:tcW w:w="2217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</w:p>
        </w:tc>
        <w:tc>
          <w:tcPr>
            <w:tcW w:w="245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CLUB / SCHOOL</w:t>
            </w:r>
          </w:p>
        </w:tc>
        <w:tc>
          <w:tcPr>
            <w:tcW w:w="2216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45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CONTACT NO</w:t>
            </w:r>
          </w:p>
        </w:tc>
        <w:tc>
          <w:tcPr>
            <w:tcW w:w="2217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</w:p>
        </w:tc>
        <w:tc>
          <w:tcPr>
            <w:tcW w:w="245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EMAIL ADDRESS</w:t>
            </w:r>
          </w:p>
        </w:tc>
        <w:tc>
          <w:tcPr>
            <w:tcW w:w="2216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45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ROLE (e.g. coach, teacher, organiser, volunteer)</w:t>
            </w:r>
          </w:p>
        </w:tc>
        <w:tc>
          <w:tcPr>
            <w:tcW w:w="2217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</w:p>
        </w:tc>
        <w:tc>
          <w:tcPr>
            <w:tcW w:w="245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MUNICIPALITY</w:t>
            </w:r>
          </w:p>
        </w:tc>
        <w:tc>
          <w:tcPr>
            <w:tcW w:w="2216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</w:p>
        </w:tc>
      </w:tr>
    </w:tbl>
    <w:p>
      <w:pPr>
        <w:spacing w:before="0" w:after="0" w:line="240" w:lineRule="auto"/>
        <w:jc w:val="left"/>
        <w:rPr>
          <w:rFonts w:cs="Arial"/>
          <w:color w:val="auto"/>
          <w:sz w:val="22"/>
          <w:szCs w:val="22"/>
          <w:lang w:val="en-ZA"/>
        </w:rPr>
      </w:pPr>
    </w:p>
    <w:p>
      <w:pPr>
        <w:spacing w:before="0" w:after="0" w:line="240" w:lineRule="auto"/>
        <w:jc w:val="left"/>
        <w:rPr>
          <w:rFonts w:cs="Arial"/>
          <w:color w:val="auto"/>
          <w:sz w:val="22"/>
          <w:szCs w:val="22"/>
          <w:lang w:val="en-ZA"/>
        </w:rPr>
      </w:pPr>
    </w:p>
    <w:tbl>
      <w:tblPr>
        <w:tblW w:w="9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</w:tblPr>
      <w:tblGrid>
        <w:gridCol w:w="2450"/>
        <w:gridCol w:w="2217"/>
        <w:gridCol w:w="2450"/>
        <w:gridCol w:w="2216"/>
      </w:tblGrid>
      <w:tr>
        <w:trPr>
          <w:cantSplit/>
        </w:trPr>
        <w:tc>
          <w:tcPr>
            <w:tcW w:w="2450" w:type="dxa"/>
            <w:shd w:val="clear" w:color="auto" w:fill="E7E6E6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4"/>
                <w:szCs w:val="24"/>
                <w:lang w:val="en-ZA"/>
              </w:rPr>
            </w:pPr>
            <w:r>
              <w:rPr>
                <w:rFonts w:cs="Arial"/>
                <w:b/>
                <w:bCs/>
                <w:color w:val="auto"/>
                <w:sz w:val="24"/>
                <w:szCs w:val="24"/>
                <w:lang w:val="en-ZA"/>
              </w:rPr>
              <w:t xml:space="preserve">Section C:</w:t>
            </w:r>
          </w:p>
        </w:tc>
        <w:tc>
          <w:tcPr>
            <w:tcW w:w="6883" w:type="dxa"/>
            <w:gridSpan w:val="3"/>
            <w:shd w:val="clear" w:color="auto" w:fill="E7E6E6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4"/>
                <w:szCs w:val="24"/>
                <w:lang w:val="en-ZA"/>
              </w:rPr>
            </w:pPr>
            <w:r>
              <w:rPr>
                <w:rFonts w:cs="Arial"/>
                <w:b/>
                <w:bCs/>
                <w:color w:val="auto"/>
                <w:sz w:val="24"/>
                <w:szCs w:val="24"/>
                <w:lang w:val="en-ZA"/>
              </w:rPr>
              <w:t xml:space="preserve">PARTICULARS OF NOMINATOR</w:t>
            </w:r>
          </w:p>
        </w:tc>
      </w:tr>
      <w:tr>
        <w:trPr>
          <w:cantSplit/>
          <w:trHeight w:val="400" w:hRule="atLeast"/>
        </w:trPr>
        <w:tc>
          <w:tcPr>
            <w:tcW w:w="9333" w:type="dxa"/>
            <w:gridSpan w:val="4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NOMINATING ON BEHALF OF:     </w:t>
            </w:r>
            <w:r>
              <w:rPr>
                <w:rFonts w:ascii="Segoe UI Symbol" w:hAnsi="Segoe UI Symbol" w:cs="Segoe UI Symbol"/>
                <w:color w:val="auto"/>
                <w:sz w:val="26"/>
                <w:szCs w:val="26"/>
                <w:lang w:val="en-ZA"/>
              </w:rPr>
              <w:t xml:space="preserve">☐</w:t>
            </w: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  Club        </w:t>
            </w:r>
            <w:r>
              <w:rPr>
                <w:rFonts w:ascii="Segoe UI Symbol" w:hAnsi="Segoe UI Symbol" w:cs="Segoe UI Symbol"/>
                <w:color w:val="auto"/>
                <w:sz w:val="26"/>
                <w:szCs w:val="26"/>
                <w:lang w:val="en-ZA"/>
              </w:rPr>
              <w:t xml:space="preserve">☐</w:t>
            </w: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  School        </w:t>
            </w:r>
            <w:r>
              <w:rPr>
                <w:rFonts w:ascii="Segoe UI Symbol" w:hAnsi="Segoe UI Symbol" w:cs="Segoe UI Symbol"/>
                <w:color w:val="auto"/>
                <w:sz w:val="26"/>
                <w:szCs w:val="26"/>
                <w:lang w:val="en-ZA"/>
              </w:rPr>
              <w:t xml:space="preserve">☐</w:t>
            </w: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  Member</w:t>
            </w:r>
          </w:p>
        </w:tc>
      </w:tr>
      <w:tr>
        <w:trPr>
          <w:cantSplit/>
          <w:trHeight w:val="400" w:hRule="atLeast"/>
        </w:trPr>
        <w:tc>
          <w:tcPr>
            <w:tcW w:w="245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NAME &amp; SURNAME</w:t>
            </w:r>
          </w:p>
        </w:tc>
        <w:tc>
          <w:tcPr>
            <w:tcW w:w="2217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</w:p>
        </w:tc>
        <w:tc>
          <w:tcPr>
            <w:tcW w:w="245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NAME OF CLUB / SCHOOL</w:t>
            </w:r>
          </w:p>
        </w:tc>
        <w:tc>
          <w:tcPr>
            <w:tcW w:w="2216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45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POSITION (e.g. Chairperson, Principal)</w:t>
            </w:r>
          </w:p>
        </w:tc>
        <w:tc>
          <w:tcPr>
            <w:tcW w:w="2217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</w:p>
        </w:tc>
        <w:tc>
          <w:tcPr>
            <w:tcW w:w="245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CONTACT NO</w:t>
            </w:r>
          </w:p>
        </w:tc>
        <w:tc>
          <w:tcPr>
            <w:tcW w:w="2216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</w:p>
        </w:tc>
      </w:tr>
      <w:tr>
        <w:trPr>
          <w:cantSplit/>
          <w:trHeight w:val="400" w:hRule="atLeast"/>
        </w:trPr>
        <w:tc>
          <w:tcPr>
            <w:tcW w:w="2450" w:type="dxa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EMAIL ADDRESS</w:t>
            </w:r>
          </w:p>
        </w:tc>
        <w:tc>
          <w:tcPr>
            <w:tcW w:w="6883" w:type="dxa"/>
            <w:gridSpan w:val="3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</w:p>
        </w:tc>
      </w:tr>
    </w:tbl>
    <w:p>
      <w:pPr>
        <w:spacing w:before="0" w:after="0" w:line="240" w:lineRule="auto"/>
        <w:jc w:val="left"/>
        <w:rPr>
          <w:rFonts w:cs="Arial"/>
          <w:color w:val="auto"/>
          <w:sz w:val="22"/>
          <w:szCs w:val="22"/>
          <w:lang w:val="en-ZA"/>
        </w:rPr>
      </w:pPr>
    </w:p>
    <w:p>
      <w:pPr>
        <w:spacing w:before="0" w:after="0" w:line="240" w:lineRule="auto"/>
        <w:jc w:val="left"/>
        <w:rPr>
          <w:rFonts w:cs="Arial"/>
          <w:color w:val="auto"/>
          <w:sz w:val="22"/>
          <w:szCs w:val="22"/>
          <w:lang w:val="en-ZA"/>
        </w:rPr>
      </w:pPr>
    </w:p>
    <w:p>
      <w:pPr>
        <w:spacing w:before="240" w:after="0" w:line="240" w:lineRule="auto"/>
        <w:jc w:val="center"/>
        <w:rPr>
          <w:rFonts w:cs="Arial"/>
          <w:color w:val="auto"/>
          <w:sz w:val="20"/>
          <w:szCs w:val="20"/>
          <w:lang w:val="en-ZA"/>
        </w:rPr>
      </w:pPr>
      <w:r>
        <w:rPr>
          <w:rFonts w:cs="Arial"/>
          <w:color w:val="auto"/>
          <w:sz w:val="20"/>
          <w:szCs w:val="20"/>
          <w:lang w:val="en-ZA"/>
        </w:rPr>
        <w:t xml:space="preserve">Completed forms must be emailed to </w:t>
      </w:r>
      <w:r>
        <w:rPr>
          <w:rFonts w:cs="Arial"/>
          <w:b/>
          <w:bCs/>
          <w:color w:val="auto"/>
          <w:sz w:val="20"/>
          <w:szCs w:val="20"/>
          <w:lang w:val="en-ZA"/>
        </w:rPr>
        <w:t xml:space="preserve">secretary@gertsibandechess.co.za</w:t>
      </w:r>
      <w:r>
        <w:rPr>
          <w:rFonts w:cs="Arial"/>
          <w:color w:val="auto"/>
          <w:sz w:val="20"/>
          <w:szCs w:val="20"/>
          <w:lang w:val="en-ZA"/>
        </w:rPr>
        <w:t xml:space="preserve"> by </w:t>
      </w:r>
      <w:r>
        <w:rPr>
          <w:rFonts w:cs="Arial"/>
          <w:b/>
          <w:bCs/>
          <w:color w:val="auto"/>
          <w:sz w:val="20"/>
          <w:szCs w:val="20"/>
          <w:lang w:val="en-ZA"/>
        </w:rPr>
        <w:t xml:space="preserve">Friday, 30 October 2026</w:t>
      </w:r>
      <w:r>
        <w:rPr>
          <w:rFonts w:cs="Arial"/>
          <w:color w:val="auto"/>
          <w:sz w:val="20"/>
          <w:szCs w:val="20"/>
          <w:lang w:val="en-ZA"/>
        </w:rPr>
        <w:t xml:space="preserve">. Late or incomplete nominations will not be considered.</w:t>
      </w:r>
    </w:p>
    <w:p>
      <w:r>
        <w:br w:type="page"/>
      </w:r>
    </w:p>
    <w:tbl>
      <w:tblPr>
        <w:tblW w:w="9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</w:tblPr>
      <w:tblGrid>
        <w:gridCol w:w="2450"/>
        <w:gridCol w:w="2217"/>
        <w:gridCol w:w="2450"/>
        <w:gridCol w:w="2216"/>
      </w:tblGrid>
      <w:tr>
        <w:trPr>
          <w:cantSplit/>
        </w:trPr>
        <w:tc>
          <w:tcPr>
            <w:tcW w:w="2450" w:type="dxa"/>
            <w:shd w:val="clear" w:color="auto" w:fill="E7E6E6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4"/>
                <w:szCs w:val="24"/>
                <w:lang w:val="en-ZA"/>
              </w:rPr>
            </w:pPr>
            <w:r>
              <w:rPr>
                <w:rFonts w:cs="Arial"/>
                <w:b/>
                <w:bCs/>
                <w:color w:val="auto"/>
                <w:sz w:val="24"/>
                <w:szCs w:val="24"/>
                <w:lang w:val="en-ZA"/>
              </w:rPr>
              <w:t xml:space="preserve">Section D:</w:t>
            </w:r>
          </w:p>
        </w:tc>
        <w:tc>
          <w:tcPr>
            <w:tcW w:w="6883" w:type="dxa"/>
            <w:gridSpan w:val="3"/>
            <w:shd w:val="clear" w:color="auto" w:fill="E7E6E6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4"/>
                <w:szCs w:val="24"/>
                <w:lang w:val="en-ZA"/>
              </w:rPr>
            </w:pPr>
            <w:r>
              <w:rPr>
                <w:rFonts w:cs="Arial"/>
                <w:b/>
                <w:bCs/>
                <w:color w:val="auto"/>
                <w:sz w:val="24"/>
                <w:szCs w:val="24"/>
                <w:lang w:val="en-ZA"/>
              </w:rPr>
              <w:t xml:space="preserve">MOTIVATION (not more than 300 words)</w:t>
            </w:r>
          </w:p>
        </w:tc>
      </w:tr>
      <w:tr>
        <w:trPr>
          <w:cantSplit/>
        </w:trPr>
        <w:tc>
          <w:tcPr>
            <w:tcW w:w="9333" w:type="dxa"/>
            <w:gridSpan w:val="4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0"/>
                <w:szCs w:val="20"/>
                <w:lang w:val="en-ZA"/>
              </w:rPr>
            </w:pPr>
            <w:r>
              <w:rPr>
                <w:rFonts w:cs="Arial"/>
                <w:color w:val="auto"/>
                <w:sz w:val="20"/>
                <w:szCs w:val="20"/>
                <w:lang w:val="en-ZA"/>
              </w:rPr>
              <w:t xml:space="preserve">Explain why the nominee deserves this award. Please refer to the criteria for the category in section 6 of the Awards Guidelines and give examples of what the nominee did between 31 October 2025 and 31 October 2026.</w:t>
            </w:r>
          </w:p>
        </w:tc>
      </w:tr>
      <w:tr>
        <w:trPr>
          <w:cantSplit/>
          <w:trHeight w:val="5000" w:hRule="atLeast"/>
        </w:trPr>
        <w:tc>
          <w:tcPr>
            <w:tcW w:w="9333" w:type="dxa"/>
            <w:gridSpan w:val="4"/>
            <w:vAlign w:val="top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</w:p>
        </w:tc>
      </w:tr>
      <w:tr>
        <w:trPr>
          <w:cantSplit/>
        </w:trPr>
        <w:tc>
          <w:tcPr>
            <w:tcW w:w="9333" w:type="dxa"/>
            <w:gridSpan w:val="4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Supporting documents attached:   </w:t>
            </w:r>
            <w:r>
              <w:rPr>
                <w:rFonts w:ascii="Segoe UI Symbol" w:hAnsi="Segoe UI Symbol" w:cs="Segoe UI Symbol"/>
                <w:color w:val="auto"/>
                <w:sz w:val="26"/>
                <w:szCs w:val="26"/>
                <w:lang w:val="en-ZA"/>
              </w:rPr>
              <w:t xml:space="preserve">☐</w:t>
            </w: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 Yes   </w:t>
            </w:r>
            <w:r>
              <w:rPr>
                <w:rFonts w:ascii="Segoe UI Symbol" w:hAnsi="Segoe UI Symbol" w:cs="Segoe UI Symbol"/>
                <w:color w:val="auto"/>
                <w:sz w:val="26"/>
                <w:szCs w:val="26"/>
                <w:lang w:val="en-ZA"/>
              </w:rPr>
              <w:t xml:space="preserve">☐</w:t>
            </w: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 No</w:t>
            </w:r>
          </w:p>
        </w:tc>
      </w:tr>
    </w:tbl>
    <w:p>
      <w:pPr>
        <w:spacing w:before="0" w:after="0" w:line="240" w:lineRule="auto"/>
        <w:jc w:val="left"/>
        <w:rPr>
          <w:rFonts w:cs="Arial"/>
          <w:color w:val="auto"/>
          <w:sz w:val="22"/>
          <w:szCs w:val="22"/>
          <w:lang w:val="en-ZA"/>
        </w:rPr>
      </w:pPr>
    </w:p>
    <w:p>
      <w:pPr>
        <w:spacing w:before="0" w:after="0" w:line="240" w:lineRule="auto"/>
        <w:jc w:val="left"/>
        <w:rPr>
          <w:rFonts w:cs="Arial"/>
          <w:color w:val="auto"/>
          <w:sz w:val="22"/>
          <w:szCs w:val="22"/>
          <w:lang w:val="en-ZA"/>
        </w:rPr>
      </w:pPr>
    </w:p>
    <w:tbl>
      <w:tblPr>
        <w:tblW w:w="9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</w:tblPr>
      <w:tblGrid>
        <w:gridCol w:w="2450"/>
        <w:gridCol w:w="2217"/>
        <w:gridCol w:w="2450"/>
        <w:gridCol w:w="2216"/>
      </w:tblGrid>
      <w:tr>
        <w:trPr>
          <w:cantSplit/>
        </w:trPr>
        <w:tc>
          <w:tcPr>
            <w:tcW w:w="2450" w:type="dxa"/>
            <w:shd w:val="clear" w:color="auto" w:fill="E7E6E6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4"/>
                <w:szCs w:val="24"/>
                <w:lang w:val="en-ZA"/>
              </w:rPr>
            </w:pPr>
            <w:r>
              <w:rPr>
                <w:rFonts w:cs="Arial"/>
                <w:b/>
                <w:bCs/>
                <w:color w:val="auto"/>
                <w:sz w:val="24"/>
                <w:szCs w:val="24"/>
                <w:lang w:val="en-ZA"/>
              </w:rPr>
              <w:t xml:space="preserve">Section E:</w:t>
            </w:r>
          </w:p>
        </w:tc>
        <w:tc>
          <w:tcPr>
            <w:tcW w:w="6883" w:type="dxa"/>
            <w:gridSpan w:val="3"/>
            <w:shd w:val="clear" w:color="auto" w:fill="E7E6E6"/>
            <w:vAlign w:val="center"/>
          </w:tcPr>
          <w:p>
            <w:pPr>
              <w:spacing w:before="40" w:after="40" w:line="240" w:lineRule="auto"/>
              <w:jc w:val="left"/>
              <w:rPr>
                <w:rFonts w:cs="Arial"/>
                <w:color w:val="auto"/>
                <w:sz w:val="24"/>
                <w:szCs w:val="24"/>
                <w:lang w:val="en-ZA"/>
              </w:rPr>
            </w:pPr>
            <w:r>
              <w:rPr>
                <w:rFonts w:cs="Arial"/>
                <w:b/>
                <w:bCs/>
                <w:color w:val="auto"/>
                <w:sz w:val="24"/>
                <w:szCs w:val="24"/>
                <w:lang w:val="en-ZA"/>
              </w:rPr>
              <w:t xml:space="preserve">DECLARATIONS</w:t>
            </w:r>
          </w:p>
        </w:tc>
      </w:tr>
      <w:tr>
        <w:trPr>
          <w:cantSplit/>
        </w:trPr>
        <w:tc>
          <w:tcPr>
            <w:tcW w:w="9333" w:type="dxa"/>
            <w:gridSpan w:val="4"/>
            <w:vAlign w:val="center"/>
          </w:tcPr>
          <w:p>
            <w:pPr>
              <w:spacing w:before="80" w:after="80" w:line="30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b/>
                <w:bCs/>
                <w:color w:val="auto"/>
                <w:sz w:val="22"/>
                <w:szCs w:val="22"/>
                <w:lang w:val="en-ZA"/>
              </w:rPr>
              <w:t xml:space="preserve">Nominator</w:t>
            </w:r>
          </w:p>
          <w:p>
            <w:pPr>
              <w:spacing w:before="80" w:after="80" w:line="30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I, ______________________________ confirm that the information in this form is correct to the best of my knowledge and that I am not nominating myself.</w:t>
            </w:r>
          </w:p>
          <w:p>
            <w:pPr>
              <w:spacing w:before="80" w:after="80" w:line="30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SIGNATURE: ________________________                    DATE: ____/____/2026</w:t>
            </w:r>
          </w:p>
        </w:tc>
      </w:tr>
      <w:tr>
        <w:trPr>
          <w:cantSplit/>
        </w:trPr>
        <w:tc>
          <w:tcPr>
            <w:tcW w:w="9333" w:type="dxa"/>
            <w:gridSpan w:val="4"/>
            <w:vAlign w:val="center"/>
          </w:tcPr>
          <w:p>
            <w:pPr>
              <w:spacing w:before="80" w:after="80" w:line="30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b/>
                <w:bCs/>
                <w:color w:val="auto"/>
                <w:sz w:val="22"/>
                <w:szCs w:val="22"/>
                <w:lang w:val="en-ZA"/>
              </w:rPr>
              <w:t xml:space="preserve">Nominee’s Consent</w:t>
            </w:r>
          </w:p>
          <w:p>
            <w:pPr>
              <w:spacing w:before="80" w:after="80" w:line="30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I, ______________________________ hereby accept my nomination for the award indicated in Section A of the Gert Sibande Chess Awards 2026. I agree that my name may be published if I am selected as a finalist.</w:t>
            </w:r>
          </w:p>
          <w:p>
            <w:pPr>
              <w:spacing w:before="80" w:after="80" w:line="300" w:lineRule="auto"/>
              <w:jc w:val="left"/>
              <w:rPr>
                <w:rFonts w:cs="Arial"/>
                <w:color w:val="auto"/>
                <w:sz w:val="22"/>
                <w:szCs w:val="22"/>
                <w:lang w:val="en-ZA"/>
              </w:rPr>
            </w:pPr>
            <w:r>
              <w:rPr>
                <w:rFonts w:cs="Arial"/>
                <w:color w:val="auto"/>
                <w:sz w:val="22"/>
                <w:szCs w:val="22"/>
                <w:lang w:val="en-ZA"/>
              </w:rPr>
              <w:t xml:space="preserve">SIGNATURE: ________________________                    DATE: ____/____/2026</w:t>
            </w:r>
          </w:p>
        </w:tc>
      </w:tr>
    </w:tbl>
    <w:p>
      <w:pPr>
        <w:spacing w:before="0" w:after="0" w:line="240" w:lineRule="auto"/>
        <w:jc w:val="left"/>
        <w:rPr>
          <w:rFonts w:cs="Arial"/>
          <w:color w:val="auto"/>
          <w:sz w:val="22"/>
          <w:szCs w:val="22"/>
          <w:lang w:val="en-ZA"/>
        </w:rPr>
      </w:pPr>
    </w:p>
    <w:sectPr w:rsidR="008F32E2" w:rsidRPr="00E64FBF" w:rsidSect="00696241">
      <w:headerReference w:type="default" r:id="rId13"/>
      <w:pgSz w:w="11907" w:h="16839" w:code="9"/>
      <w:pgMar w:top="1217" w:right="1134" w:bottom="1276" w:left="144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BD854" w14:textId="77777777" w:rsidR="00D20380" w:rsidRDefault="00D20380" w:rsidP="0032647B">
      <w:pPr>
        <w:spacing w:before="0" w:after="0" w:line="240" w:lineRule="auto"/>
      </w:pPr>
      <w:r>
        <w:separator/>
      </w:r>
    </w:p>
  </w:endnote>
  <w:endnote w:type="continuationSeparator" w:id="0">
    <w:p w14:paraId="59840C90" w14:textId="77777777" w:rsidR="00D20380" w:rsidRDefault="00D20380" w:rsidP="0032647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D4AF9" w14:textId="77777777" w:rsidR="00D20380" w:rsidRDefault="00D20380" w:rsidP="0032647B">
      <w:pPr>
        <w:spacing w:before="0" w:after="0" w:line="240" w:lineRule="auto"/>
      </w:pPr>
      <w:r>
        <w:separator/>
      </w:r>
    </w:p>
  </w:footnote>
  <w:footnote w:type="continuationSeparator" w:id="0">
    <w:p w14:paraId="30BC5326" w14:textId="77777777" w:rsidR="00D20380" w:rsidRDefault="00D20380" w:rsidP="0032647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2055"/>
      <w:gridCol w:w="7278"/>
    </w:tblGrid>
    <w:tr w:rsidR="00016707" w:rsidRPr="0007226F" w14:paraId="622B964F" w14:textId="77777777" w:rsidTr="00DA3D71">
      <w:tc>
        <w:tcPr>
          <w:tcW w:w="2076" w:type="dxa"/>
        </w:tcPr>
        <w:p w14:paraId="1D24F05E" w14:textId="77777777" w:rsidR="00016707" w:rsidRPr="0007226F" w:rsidRDefault="00016707" w:rsidP="00016707">
          <w:pPr>
            <w:spacing w:before="0" w:after="0" w:line="240" w:lineRule="auto"/>
            <w:jc w:val="left"/>
            <w:rPr>
              <w:rFonts w:eastAsia="Times New Roman" w:cs="Arial"/>
              <w:b/>
              <w:color w:val="auto"/>
              <w:sz w:val="40"/>
              <w:szCs w:val="40"/>
            </w:rPr>
          </w:pPr>
          <w:r>
            <w:rPr>
              <w:rFonts w:ascii="Times New Roman" w:eastAsia="Times New Roman" w:hAnsi="Times New Roman" w:cs="Times New Roman"/>
              <w:noProof/>
              <w:color w:val="auto"/>
              <w:sz w:val="20"/>
              <w:szCs w:val="20"/>
              <w:lang w:val="en-ZA" w:eastAsia="en-ZA"/>
            </w:rPr>
            <w:drawing>
              <wp:anchor distT="0" distB="0" distL="114300" distR="114300" simplePos="0" relativeHeight="251659264" behindDoc="0" locked="0" layoutInCell="1" allowOverlap="1" wp14:anchorId="3D322FBD" wp14:editId="495E33BC">
                <wp:simplePos x="0" y="0"/>
                <wp:positionH relativeFrom="margin">
                  <wp:posOffset>37465</wp:posOffset>
                </wp:positionH>
                <wp:positionV relativeFrom="margin">
                  <wp:posOffset>247650</wp:posOffset>
                </wp:positionV>
                <wp:extent cx="950595" cy="908050"/>
                <wp:effectExtent l="0" t="0" r="1905" b="6350"/>
                <wp:wrapSquare wrapText="bothSides"/>
                <wp:docPr id="1799201714" name="Picture 1799201714" descr="Gert Sibande Chess Official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Gert Sibande Chess Official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0595" cy="908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7226F">
            <w:rPr>
              <w:rFonts w:ascii="Garamond" w:eastAsia="Times New Roman" w:hAnsi="Garamond" w:cs="Times New Roman"/>
              <w:b/>
              <w:color w:val="auto"/>
              <w:sz w:val="52"/>
              <w:szCs w:val="52"/>
            </w:rPr>
            <w:br w:type="page"/>
          </w:r>
        </w:p>
      </w:tc>
      <w:tc>
        <w:tcPr>
          <w:tcW w:w="7588" w:type="dxa"/>
          <w:vAlign w:val="center"/>
        </w:tcPr>
        <w:p w14:paraId="2D261234" w14:textId="77777777" w:rsidR="00016707" w:rsidRPr="0007226F" w:rsidRDefault="00016707" w:rsidP="00016707">
          <w:pPr>
            <w:spacing w:before="0" w:after="60" w:line="240" w:lineRule="auto"/>
            <w:jc w:val="left"/>
            <w:rPr>
              <w:rFonts w:ascii="Garamond" w:eastAsia="Times New Roman" w:hAnsi="Garamond" w:cs="Arial"/>
              <w:b/>
              <w:color w:val="auto"/>
              <w:sz w:val="56"/>
              <w:szCs w:val="56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DF3977A" wp14:editId="4506F78A">
                <wp:simplePos x="0" y="0"/>
                <wp:positionH relativeFrom="column">
                  <wp:posOffset>3386455</wp:posOffset>
                </wp:positionH>
                <wp:positionV relativeFrom="paragraph">
                  <wp:posOffset>132715</wp:posOffset>
                </wp:positionV>
                <wp:extent cx="1155700" cy="1155700"/>
                <wp:effectExtent l="0" t="0" r="6350" b="6350"/>
                <wp:wrapTight wrapText="bothSides">
                  <wp:wrapPolygon edited="0">
                    <wp:start x="0" y="0"/>
                    <wp:lineTo x="0" y="21363"/>
                    <wp:lineTo x="21363" y="21363"/>
                    <wp:lineTo x="21363" y="0"/>
                    <wp:lineTo x="0" y="0"/>
                  </wp:wrapPolygon>
                </wp:wrapTight>
                <wp:docPr id="141341722" name="Picture 141341722" descr="A logo with a sun and chess piece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10" descr="A logo with a sun and chess pieces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5700" cy="115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8951661" w14:textId="77777777" w:rsidR="00016707" w:rsidRPr="0007226F" w:rsidRDefault="00016707" w:rsidP="00016707">
          <w:pPr>
            <w:tabs>
              <w:tab w:val="left" w:pos="3210"/>
            </w:tabs>
            <w:spacing w:before="0" w:after="0" w:line="240" w:lineRule="auto"/>
            <w:jc w:val="center"/>
            <w:rPr>
              <w:rFonts w:ascii="Viner Hand ITC" w:eastAsia="Times New Roman" w:hAnsi="Viner Hand ITC" w:cs="Times New Roman"/>
              <w:b/>
              <w:color w:val="auto"/>
              <w:sz w:val="56"/>
              <w:szCs w:val="56"/>
            </w:rPr>
          </w:pPr>
          <w:r w:rsidRPr="0007226F">
            <w:rPr>
              <w:rFonts w:ascii="Viner Hand ITC" w:eastAsia="Times New Roman" w:hAnsi="Viner Hand ITC" w:cs="Times New Roman"/>
              <w:b/>
              <w:color w:val="auto"/>
              <w:sz w:val="56"/>
              <w:szCs w:val="56"/>
            </w:rPr>
            <w:t>Gert Sibande Chess</w:t>
          </w:r>
        </w:p>
        <w:p w14:paraId="7A8857A2" w14:textId="77777777" w:rsidR="00016707" w:rsidRDefault="00016707" w:rsidP="00016707">
          <w:pPr>
            <w:tabs>
              <w:tab w:val="left" w:pos="3210"/>
            </w:tabs>
            <w:spacing w:before="0" w:after="0" w:line="240" w:lineRule="auto"/>
            <w:rPr>
              <w:rFonts w:ascii="Bookman Old Style" w:eastAsia="Times New Roman" w:hAnsi="Bookman Old Style" w:cs="Times New Roman"/>
              <w:color w:val="auto"/>
              <w:sz w:val="16"/>
              <w:szCs w:val="16"/>
            </w:rPr>
          </w:pPr>
          <w:r>
            <w:rPr>
              <w:rFonts w:ascii="Bookman Old Style" w:eastAsia="Times New Roman" w:hAnsi="Bookman Old Style" w:cs="Times New Roman"/>
              <w:color w:val="auto"/>
              <w:sz w:val="16"/>
              <w:szCs w:val="16"/>
            </w:rPr>
            <w:t xml:space="preserve">                   </w:t>
          </w:r>
          <w:r w:rsidRPr="0007226F">
            <w:rPr>
              <w:rFonts w:ascii="Bookman Old Style" w:eastAsia="Times New Roman" w:hAnsi="Bookman Old Style" w:cs="Times New Roman"/>
              <w:color w:val="auto"/>
              <w:sz w:val="16"/>
              <w:szCs w:val="16"/>
            </w:rPr>
            <w:t>Affiliate of Mpumalanga Chess</w:t>
          </w:r>
        </w:p>
        <w:p w14:paraId="5B96DE3B" w14:textId="77777777" w:rsidR="00016707" w:rsidRDefault="00016707" w:rsidP="00016707">
          <w:pPr>
            <w:tabs>
              <w:tab w:val="left" w:pos="3210"/>
            </w:tabs>
            <w:spacing w:before="0" w:after="0" w:line="240" w:lineRule="auto"/>
            <w:rPr>
              <w:rFonts w:ascii="Bookman Old Style" w:eastAsia="Times New Roman" w:hAnsi="Bookman Old Style" w:cs="Times New Roman"/>
              <w:color w:val="auto"/>
              <w:sz w:val="16"/>
              <w:szCs w:val="16"/>
            </w:rPr>
          </w:pPr>
        </w:p>
        <w:p w14:paraId="45D86B5A" w14:textId="689EA766" w:rsidR="00016707" w:rsidRPr="008A02CC" w:rsidRDefault="00016707" w:rsidP="00016707">
          <w:pPr>
            <w:tabs>
              <w:tab w:val="left" w:pos="3210"/>
            </w:tabs>
            <w:spacing w:before="0" w:after="0" w:line="240" w:lineRule="auto"/>
            <w:rPr>
              <w:rFonts w:ascii="Bookman Old Style" w:eastAsia="Times New Roman" w:hAnsi="Bookman Old Style" w:cs="Times New Roman"/>
              <w:color w:val="auto"/>
              <w:sz w:val="16"/>
              <w:szCs w:val="16"/>
              <w:u w:val="single"/>
            </w:rPr>
          </w:pPr>
          <w:r w:rsidRPr="0007226F">
            <w:rPr>
              <w:rFonts w:ascii="Bookman Old Style" w:eastAsia="Times New Roman" w:hAnsi="Bookman Old Style" w:cs="Times New Roman"/>
              <w:color w:val="auto"/>
              <w:sz w:val="16"/>
              <w:szCs w:val="16"/>
            </w:rPr>
            <w:t>Secretariat: M</w:t>
          </w:r>
          <w:r>
            <w:rPr>
              <w:rFonts w:ascii="Bookman Old Style" w:eastAsia="Times New Roman" w:hAnsi="Bookman Old Style" w:cs="Times New Roman"/>
              <w:color w:val="auto"/>
              <w:sz w:val="16"/>
              <w:szCs w:val="16"/>
            </w:rPr>
            <w:t>s</w:t>
          </w:r>
          <w:r w:rsidRPr="0007226F">
            <w:rPr>
              <w:rFonts w:ascii="Bookman Old Style" w:eastAsia="Times New Roman" w:hAnsi="Bookman Old Style" w:cs="Times New Roman"/>
              <w:color w:val="auto"/>
              <w:sz w:val="16"/>
              <w:szCs w:val="16"/>
            </w:rPr>
            <w:t xml:space="preserve">. </w:t>
          </w:r>
          <w:r>
            <w:rPr>
              <w:rFonts w:ascii="Bookman Old Style" w:eastAsia="Times New Roman" w:hAnsi="Bookman Old Style" w:cs="Times New Roman"/>
              <w:color w:val="auto"/>
              <w:sz w:val="16"/>
              <w:szCs w:val="16"/>
            </w:rPr>
            <w:t>Naom Mpofu      Contact number</w:t>
          </w:r>
          <w:r w:rsidRPr="0007226F">
            <w:rPr>
              <w:rFonts w:ascii="Bookman Old Style" w:eastAsia="Times New Roman" w:hAnsi="Bookman Old Style" w:cs="Times New Roman"/>
              <w:color w:val="auto"/>
              <w:sz w:val="16"/>
              <w:szCs w:val="16"/>
            </w:rPr>
            <w:t xml:space="preserve">: </w:t>
          </w:r>
          <w:r>
            <w:rPr>
              <w:rFonts w:ascii="Bookman Old Style" w:eastAsia="Times New Roman" w:hAnsi="Bookman Old Style" w:cs="Times New Roman"/>
              <w:color w:val="auto"/>
              <w:sz w:val="16"/>
              <w:szCs w:val="16"/>
            </w:rPr>
            <w:t>073 237 3019</w:t>
          </w:r>
        </w:p>
        <w:p w14:paraId="1A9B4772" w14:textId="25E8C070" w:rsidR="00016707" w:rsidRPr="00DE6E1D" w:rsidRDefault="00016707" w:rsidP="00016707">
          <w:pPr>
            <w:spacing w:before="0" w:after="0" w:line="240" w:lineRule="auto"/>
            <w:rPr>
              <w:rFonts w:ascii="Bookman Old Style" w:eastAsia="Times New Roman" w:hAnsi="Bookman Old Style" w:cs="Times New Roman"/>
              <w:color w:val="auto"/>
              <w:sz w:val="16"/>
              <w:szCs w:val="16"/>
            </w:rPr>
          </w:pPr>
          <w:r>
            <w:rPr>
              <w:rFonts w:ascii="Bookman Old Style" w:eastAsia="Times New Roman" w:hAnsi="Bookman Old Style" w:cs="Times New Roman"/>
              <w:color w:val="auto"/>
              <w:sz w:val="16"/>
              <w:szCs w:val="16"/>
            </w:rPr>
            <w:t xml:space="preserve">                         </w:t>
          </w:r>
          <w:r w:rsidRPr="0007226F">
            <w:rPr>
              <w:rFonts w:ascii="Bookman Old Style" w:eastAsia="Times New Roman" w:hAnsi="Bookman Old Style" w:cs="Times New Roman"/>
              <w:color w:val="auto"/>
              <w:sz w:val="16"/>
              <w:szCs w:val="16"/>
            </w:rPr>
            <w:t>Email:</w:t>
          </w:r>
          <w:r w:rsidRPr="0007226F">
            <w:rPr>
              <w:rFonts w:ascii="Times New Roman" w:eastAsia="Times New Roman" w:hAnsi="Times New Roman" w:cs="Times New Roman"/>
              <w:color w:val="auto"/>
              <w:sz w:val="20"/>
              <w:szCs w:val="20"/>
            </w:rPr>
            <w:t xml:space="preserve"> </w:t>
          </w:r>
          <w:r w:rsidRPr="00695D70">
            <w:rPr>
              <w:rFonts w:ascii="Bookman Old Style" w:eastAsia="Times New Roman" w:hAnsi="Bookman Old Style" w:cs="Times New Roman"/>
              <w:color w:val="auto"/>
              <w:sz w:val="16"/>
              <w:szCs w:val="16"/>
            </w:rPr>
            <w:t>secretary@gertsibandechess.co.za</w:t>
          </w:r>
        </w:p>
        <w:p w14:paraId="52109B88" w14:textId="77777777" w:rsidR="00016707" w:rsidRPr="0007226F" w:rsidRDefault="00016707" w:rsidP="00016707">
          <w:pPr>
            <w:spacing w:before="0" w:after="60" w:line="240" w:lineRule="auto"/>
            <w:jc w:val="right"/>
            <w:rPr>
              <w:rFonts w:ascii="Garamond" w:eastAsia="Times New Roman" w:hAnsi="Garamond" w:cs="Arial"/>
              <w:b/>
              <w:color w:val="auto"/>
              <w:sz w:val="16"/>
              <w:szCs w:val="16"/>
              <w:vertAlign w:val="superscript"/>
            </w:rPr>
          </w:pPr>
        </w:p>
      </w:tc>
    </w:tr>
  </w:tbl>
  <w:p w14:paraId="57A72C2E" w14:textId="77777777" w:rsidR="00016707" w:rsidRDefault="000167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40149"/>
    <w:multiLevelType w:val="multilevel"/>
    <w:tmpl w:val="DA92D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17308"/>
    <w:multiLevelType w:val="hybridMultilevel"/>
    <w:tmpl w:val="838C0A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82D9D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A3917E4"/>
    <w:multiLevelType w:val="hybridMultilevel"/>
    <w:tmpl w:val="99001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2021D"/>
    <w:multiLevelType w:val="hybridMultilevel"/>
    <w:tmpl w:val="5F606472"/>
    <w:lvl w:ilvl="0" w:tplc="6CB48E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54D67"/>
    <w:multiLevelType w:val="multilevel"/>
    <w:tmpl w:val="4254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6D4FEE"/>
    <w:multiLevelType w:val="multilevel"/>
    <w:tmpl w:val="4FA60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1447E3"/>
    <w:multiLevelType w:val="hybridMultilevel"/>
    <w:tmpl w:val="C5C821B4"/>
    <w:lvl w:ilvl="0" w:tplc="06D8F93E">
      <w:numFmt w:val="bullet"/>
      <w:lvlText w:val="-"/>
      <w:lvlJc w:val="left"/>
      <w:pPr>
        <w:tabs>
          <w:tab w:val="num" w:pos="541"/>
        </w:tabs>
        <w:ind w:left="541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61"/>
        </w:tabs>
        <w:ind w:left="12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81"/>
        </w:tabs>
        <w:ind w:left="19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01"/>
        </w:tabs>
        <w:ind w:left="27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21"/>
        </w:tabs>
        <w:ind w:left="34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41"/>
        </w:tabs>
        <w:ind w:left="41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61"/>
        </w:tabs>
        <w:ind w:left="48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81"/>
        </w:tabs>
        <w:ind w:left="55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01"/>
        </w:tabs>
        <w:ind w:left="6301" w:hanging="360"/>
      </w:pPr>
      <w:rPr>
        <w:rFonts w:ascii="Wingdings" w:hAnsi="Wingdings" w:hint="default"/>
      </w:rPr>
    </w:lvl>
  </w:abstractNum>
  <w:abstractNum w:abstractNumId="8" w15:restartNumberingAfterBreak="0">
    <w:nsid w:val="70F52A05"/>
    <w:multiLevelType w:val="multilevel"/>
    <w:tmpl w:val="A040662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7AE14A74"/>
    <w:multiLevelType w:val="hybridMultilevel"/>
    <w:tmpl w:val="0CFA5956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 w15:restartNumberingAfterBreak="0">
    <w:nsid w:val="7DD94FDD"/>
    <w:multiLevelType w:val="hybridMultilevel"/>
    <w:tmpl w:val="AEA697D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4858487">
    <w:abstractNumId w:val="8"/>
  </w:num>
  <w:num w:numId="2" w16cid:durableId="1016662086">
    <w:abstractNumId w:val="2"/>
  </w:num>
  <w:num w:numId="3" w16cid:durableId="1142039375">
    <w:abstractNumId w:val="7"/>
  </w:num>
  <w:num w:numId="4" w16cid:durableId="508104800">
    <w:abstractNumId w:val="4"/>
  </w:num>
  <w:num w:numId="5" w16cid:durableId="716441566">
    <w:abstractNumId w:val="10"/>
  </w:num>
  <w:num w:numId="6" w16cid:durableId="2021538199">
    <w:abstractNumId w:val="9"/>
  </w:num>
  <w:num w:numId="7" w16cid:durableId="1815903114">
    <w:abstractNumId w:val="3"/>
  </w:num>
  <w:num w:numId="8" w16cid:durableId="1155798309">
    <w:abstractNumId w:val="1"/>
  </w:num>
  <w:num w:numId="9" w16cid:durableId="229659982">
    <w:abstractNumId w:val="0"/>
  </w:num>
  <w:num w:numId="10" w16cid:durableId="164396689">
    <w:abstractNumId w:val="6"/>
  </w:num>
  <w:num w:numId="11" w16cid:durableId="17545516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A7A"/>
    <w:rsid w:val="0000067A"/>
    <w:rsid w:val="0000096F"/>
    <w:rsid w:val="00003C91"/>
    <w:rsid w:val="00013A7A"/>
    <w:rsid w:val="00016707"/>
    <w:rsid w:val="00022084"/>
    <w:rsid w:val="0002521F"/>
    <w:rsid w:val="000252B7"/>
    <w:rsid w:val="000276E4"/>
    <w:rsid w:val="00035184"/>
    <w:rsid w:val="00040AE2"/>
    <w:rsid w:val="00040CA7"/>
    <w:rsid w:val="00041C44"/>
    <w:rsid w:val="00044FB3"/>
    <w:rsid w:val="000459C6"/>
    <w:rsid w:val="0005082D"/>
    <w:rsid w:val="0006000A"/>
    <w:rsid w:val="000636C1"/>
    <w:rsid w:val="0007226F"/>
    <w:rsid w:val="00072DF0"/>
    <w:rsid w:val="00073007"/>
    <w:rsid w:val="00073273"/>
    <w:rsid w:val="000778DB"/>
    <w:rsid w:val="000832F4"/>
    <w:rsid w:val="000860A1"/>
    <w:rsid w:val="00091DB2"/>
    <w:rsid w:val="00094632"/>
    <w:rsid w:val="000C1301"/>
    <w:rsid w:val="000C50B0"/>
    <w:rsid w:val="000C731F"/>
    <w:rsid w:val="000D156C"/>
    <w:rsid w:val="000D2D82"/>
    <w:rsid w:val="000F01F7"/>
    <w:rsid w:val="000F1C69"/>
    <w:rsid w:val="000F1D1C"/>
    <w:rsid w:val="000F21F8"/>
    <w:rsid w:val="000F3EDA"/>
    <w:rsid w:val="000F63E1"/>
    <w:rsid w:val="0010531E"/>
    <w:rsid w:val="00111540"/>
    <w:rsid w:val="00114D11"/>
    <w:rsid w:val="00121CA1"/>
    <w:rsid w:val="00124DA4"/>
    <w:rsid w:val="001278F2"/>
    <w:rsid w:val="0013195A"/>
    <w:rsid w:val="00132C85"/>
    <w:rsid w:val="00132E0A"/>
    <w:rsid w:val="001517A6"/>
    <w:rsid w:val="00152445"/>
    <w:rsid w:val="00154A38"/>
    <w:rsid w:val="001559D1"/>
    <w:rsid w:val="001622B3"/>
    <w:rsid w:val="00172AFE"/>
    <w:rsid w:val="001744BD"/>
    <w:rsid w:val="00180992"/>
    <w:rsid w:val="00181455"/>
    <w:rsid w:val="00186856"/>
    <w:rsid w:val="0018780A"/>
    <w:rsid w:val="0019173A"/>
    <w:rsid w:val="001955DA"/>
    <w:rsid w:val="001972F6"/>
    <w:rsid w:val="001A2BF7"/>
    <w:rsid w:val="001A6736"/>
    <w:rsid w:val="001A6C95"/>
    <w:rsid w:val="001B4232"/>
    <w:rsid w:val="001B51E8"/>
    <w:rsid w:val="001C4337"/>
    <w:rsid w:val="001C7226"/>
    <w:rsid w:val="001C72C7"/>
    <w:rsid w:val="001D1D8F"/>
    <w:rsid w:val="001D23C3"/>
    <w:rsid w:val="001D33D5"/>
    <w:rsid w:val="001D422D"/>
    <w:rsid w:val="001E5015"/>
    <w:rsid w:val="001E53A3"/>
    <w:rsid w:val="002037E6"/>
    <w:rsid w:val="002240DA"/>
    <w:rsid w:val="0022681A"/>
    <w:rsid w:val="00240639"/>
    <w:rsid w:val="00242D88"/>
    <w:rsid w:val="002437B9"/>
    <w:rsid w:val="002446F5"/>
    <w:rsid w:val="002455CC"/>
    <w:rsid w:val="00245949"/>
    <w:rsid w:val="00255AAE"/>
    <w:rsid w:val="00262E57"/>
    <w:rsid w:val="00266046"/>
    <w:rsid w:val="00266A02"/>
    <w:rsid w:val="002671C6"/>
    <w:rsid w:val="00267F22"/>
    <w:rsid w:val="00273D86"/>
    <w:rsid w:val="00274742"/>
    <w:rsid w:val="00276E0F"/>
    <w:rsid w:val="00280021"/>
    <w:rsid w:val="002823B3"/>
    <w:rsid w:val="0028268F"/>
    <w:rsid w:val="00282819"/>
    <w:rsid w:val="002932EA"/>
    <w:rsid w:val="0029381A"/>
    <w:rsid w:val="00295471"/>
    <w:rsid w:val="00295899"/>
    <w:rsid w:val="002A674A"/>
    <w:rsid w:val="002A6A15"/>
    <w:rsid w:val="002A7185"/>
    <w:rsid w:val="002B427F"/>
    <w:rsid w:val="002C004C"/>
    <w:rsid w:val="002C0F5C"/>
    <w:rsid w:val="002C4ECA"/>
    <w:rsid w:val="002D0996"/>
    <w:rsid w:val="002D4D2A"/>
    <w:rsid w:val="002D76DC"/>
    <w:rsid w:val="002E0C51"/>
    <w:rsid w:val="002E1245"/>
    <w:rsid w:val="002E1868"/>
    <w:rsid w:val="002E3DA2"/>
    <w:rsid w:val="002F496A"/>
    <w:rsid w:val="00302002"/>
    <w:rsid w:val="00303F27"/>
    <w:rsid w:val="00304BDE"/>
    <w:rsid w:val="00313C24"/>
    <w:rsid w:val="00314C7A"/>
    <w:rsid w:val="00322868"/>
    <w:rsid w:val="003229D9"/>
    <w:rsid w:val="003234C6"/>
    <w:rsid w:val="00325F18"/>
    <w:rsid w:val="0032647B"/>
    <w:rsid w:val="003265EA"/>
    <w:rsid w:val="0032786A"/>
    <w:rsid w:val="003302D5"/>
    <w:rsid w:val="00335CBF"/>
    <w:rsid w:val="00341354"/>
    <w:rsid w:val="00342591"/>
    <w:rsid w:val="00342B3E"/>
    <w:rsid w:val="00344A16"/>
    <w:rsid w:val="00347197"/>
    <w:rsid w:val="00347FF1"/>
    <w:rsid w:val="003522A7"/>
    <w:rsid w:val="00353398"/>
    <w:rsid w:val="00354E7E"/>
    <w:rsid w:val="003610DB"/>
    <w:rsid w:val="00365DEA"/>
    <w:rsid w:val="00376570"/>
    <w:rsid w:val="00382567"/>
    <w:rsid w:val="00384863"/>
    <w:rsid w:val="00385583"/>
    <w:rsid w:val="0039269F"/>
    <w:rsid w:val="00392B02"/>
    <w:rsid w:val="003A1D27"/>
    <w:rsid w:val="003B69B7"/>
    <w:rsid w:val="003C7CB6"/>
    <w:rsid w:val="003C7D16"/>
    <w:rsid w:val="003D68BE"/>
    <w:rsid w:val="003E3CFD"/>
    <w:rsid w:val="00401CA9"/>
    <w:rsid w:val="00407E09"/>
    <w:rsid w:val="00412D52"/>
    <w:rsid w:val="004137A4"/>
    <w:rsid w:val="004149FA"/>
    <w:rsid w:val="00421D13"/>
    <w:rsid w:val="0042440C"/>
    <w:rsid w:val="00434040"/>
    <w:rsid w:val="004352B9"/>
    <w:rsid w:val="00435B93"/>
    <w:rsid w:val="00435D30"/>
    <w:rsid w:val="004369C7"/>
    <w:rsid w:val="004401AE"/>
    <w:rsid w:val="004438DD"/>
    <w:rsid w:val="00452BB5"/>
    <w:rsid w:val="00456124"/>
    <w:rsid w:val="004608BD"/>
    <w:rsid w:val="004610E6"/>
    <w:rsid w:val="0046405F"/>
    <w:rsid w:val="004705A8"/>
    <w:rsid w:val="00473213"/>
    <w:rsid w:val="00482EF7"/>
    <w:rsid w:val="0048357E"/>
    <w:rsid w:val="004847F5"/>
    <w:rsid w:val="00485387"/>
    <w:rsid w:val="00485B32"/>
    <w:rsid w:val="00496A4B"/>
    <w:rsid w:val="004A35E6"/>
    <w:rsid w:val="004A4000"/>
    <w:rsid w:val="004A74B9"/>
    <w:rsid w:val="004C0565"/>
    <w:rsid w:val="004C0643"/>
    <w:rsid w:val="004C6B04"/>
    <w:rsid w:val="004D1105"/>
    <w:rsid w:val="004D114B"/>
    <w:rsid w:val="004D6F89"/>
    <w:rsid w:val="004E28FB"/>
    <w:rsid w:val="004E431D"/>
    <w:rsid w:val="004E4CE1"/>
    <w:rsid w:val="004E6604"/>
    <w:rsid w:val="004E755C"/>
    <w:rsid w:val="004F216A"/>
    <w:rsid w:val="00503B15"/>
    <w:rsid w:val="00504048"/>
    <w:rsid w:val="0052090C"/>
    <w:rsid w:val="0052396D"/>
    <w:rsid w:val="005275E7"/>
    <w:rsid w:val="00540CDA"/>
    <w:rsid w:val="00546ECC"/>
    <w:rsid w:val="00555FE7"/>
    <w:rsid w:val="0055613E"/>
    <w:rsid w:val="00561AE8"/>
    <w:rsid w:val="00562EE0"/>
    <w:rsid w:val="00563781"/>
    <w:rsid w:val="00565069"/>
    <w:rsid w:val="005661D3"/>
    <w:rsid w:val="005701C6"/>
    <w:rsid w:val="00571B51"/>
    <w:rsid w:val="00572B1E"/>
    <w:rsid w:val="00572E6B"/>
    <w:rsid w:val="00574F22"/>
    <w:rsid w:val="005854A2"/>
    <w:rsid w:val="00591A00"/>
    <w:rsid w:val="005A05FD"/>
    <w:rsid w:val="005A0A76"/>
    <w:rsid w:val="005A4B75"/>
    <w:rsid w:val="005B3193"/>
    <w:rsid w:val="005B33F3"/>
    <w:rsid w:val="005C278E"/>
    <w:rsid w:val="005C3E10"/>
    <w:rsid w:val="005C5A99"/>
    <w:rsid w:val="005D0751"/>
    <w:rsid w:val="005D2CF4"/>
    <w:rsid w:val="005D386C"/>
    <w:rsid w:val="005E220E"/>
    <w:rsid w:val="005E692B"/>
    <w:rsid w:val="005F1BD3"/>
    <w:rsid w:val="005F2687"/>
    <w:rsid w:val="005F2836"/>
    <w:rsid w:val="00601775"/>
    <w:rsid w:val="006046B3"/>
    <w:rsid w:val="006057C1"/>
    <w:rsid w:val="00613CF9"/>
    <w:rsid w:val="0061633A"/>
    <w:rsid w:val="0061637D"/>
    <w:rsid w:val="00620468"/>
    <w:rsid w:val="00636CAF"/>
    <w:rsid w:val="00637054"/>
    <w:rsid w:val="00637FD0"/>
    <w:rsid w:val="0064643E"/>
    <w:rsid w:val="0065195F"/>
    <w:rsid w:val="006722BD"/>
    <w:rsid w:val="00681561"/>
    <w:rsid w:val="0069125E"/>
    <w:rsid w:val="006922CC"/>
    <w:rsid w:val="0069339A"/>
    <w:rsid w:val="00695D70"/>
    <w:rsid w:val="00696241"/>
    <w:rsid w:val="00696C68"/>
    <w:rsid w:val="006A08CF"/>
    <w:rsid w:val="006B1BC9"/>
    <w:rsid w:val="006B6A15"/>
    <w:rsid w:val="006B786B"/>
    <w:rsid w:val="006C472F"/>
    <w:rsid w:val="006C77CF"/>
    <w:rsid w:val="006D50D0"/>
    <w:rsid w:val="006E1DC2"/>
    <w:rsid w:val="006E5D61"/>
    <w:rsid w:val="006F02A8"/>
    <w:rsid w:val="006F4053"/>
    <w:rsid w:val="00702C7D"/>
    <w:rsid w:val="0071798C"/>
    <w:rsid w:val="0072586C"/>
    <w:rsid w:val="00726ABC"/>
    <w:rsid w:val="00736BBF"/>
    <w:rsid w:val="00745853"/>
    <w:rsid w:val="00746245"/>
    <w:rsid w:val="007463E3"/>
    <w:rsid w:val="00746DA5"/>
    <w:rsid w:val="0075239C"/>
    <w:rsid w:val="00753189"/>
    <w:rsid w:val="00753B8B"/>
    <w:rsid w:val="007556D4"/>
    <w:rsid w:val="007638E9"/>
    <w:rsid w:val="00770524"/>
    <w:rsid w:val="00771BE0"/>
    <w:rsid w:val="00781BD7"/>
    <w:rsid w:val="0078730C"/>
    <w:rsid w:val="00787E26"/>
    <w:rsid w:val="007927C4"/>
    <w:rsid w:val="007928B6"/>
    <w:rsid w:val="007A2A67"/>
    <w:rsid w:val="007B426E"/>
    <w:rsid w:val="007B59EC"/>
    <w:rsid w:val="007C0D61"/>
    <w:rsid w:val="007C2A38"/>
    <w:rsid w:val="007D3047"/>
    <w:rsid w:val="007E26AC"/>
    <w:rsid w:val="00811EBB"/>
    <w:rsid w:val="00812523"/>
    <w:rsid w:val="00822CC8"/>
    <w:rsid w:val="008278C4"/>
    <w:rsid w:val="00831B54"/>
    <w:rsid w:val="00833D21"/>
    <w:rsid w:val="008343A1"/>
    <w:rsid w:val="00843234"/>
    <w:rsid w:val="00852F48"/>
    <w:rsid w:val="00862ACF"/>
    <w:rsid w:val="00864E0D"/>
    <w:rsid w:val="0086552A"/>
    <w:rsid w:val="00865CF5"/>
    <w:rsid w:val="0088188B"/>
    <w:rsid w:val="00882A89"/>
    <w:rsid w:val="008840EB"/>
    <w:rsid w:val="0088618B"/>
    <w:rsid w:val="00887126"/>
    <w:rsid w:val="00895D69"/>
    <w:rsid w:val="008A02CC"/>
    <w:rsid w:val="008A3362"/>
    <w:rsid w:val="008A3EBF"/>
    <w:rsid w:val="008A54B2"/>
    <w:rsid w:val="008B0A35"/>
    <w:rsid w:val="008B0CE6"/>
    <w:rsid w:val="008B3CB3"/>
    <w:rsid w:val="008C6C47"/>
    <w:rsid w:val="008D026E"/>
    <w:rsid w:val="008D1E6C"/>
    <w:rsid w:val="008D6CE8"/>
    <w:rsid w:val="008E1C84"/>
    <w:rsid w:val="008F32E2"/>
    <w:rsid w:val="008F6C2D"/>
    <w:rsid w:val="008F7379"/>
    <w:rsid w:val="009023E9"/>
    <w:rsid w:val="009030C7"/>
    <w:rsid w:val="00911B5F"/>
    <w:rsid w:val="00912692"/>
    <w:rsid w:val="00913FD8"/>
    <w:rsid w:val="009260EF"/>
    <w:rsid w:val="00930904"/>
    <w:rsid w:val="00933387"/>
    <w:rsid w:val="009429C9"/>
    <w:rsid w:val="009455EF"/>
    <w:rsid w:val="00951E47"/>
    <w:rsid w:val="0095347B"/>
    <w:rsid w:val="00961BED"/>
    <w:rsid w:val="009622F7"/>
    <w:rsid w:val="00980696"/>
    <w:rsid w:val="00983F89"/>
    <w:rsid w:val="00992868"/>
    <w:rsid w:val="00995AF5"/>
    <w:rsid w:val="009A4A79"/>
    <w:rsid w:val="009A69AA"/>
    <w:rsid w:val="009B035A"/>
    <w:rsid w:val="009B13C2"/>
    <w:rsid w:val="009B1BEA"/>
    <w:rsid w:val="009B2030"/>
    <w:rsid w:val="009C64CE"/>
    <w:rsid w:val="009D086F"/>
    <w:rsid w:val="009D2026"/>
    <w:rsid w:val="009D4C3B"/>
    <w:rsid w:val="009F1A50"/>
    <w:rsid w:val="009F52BF"/>
    <w:rsid w:val="009F62CF"/>
    <w:rsid w:val="00A00726"/>
    <w:rsid w:val="00A2148D"/>
    <w:rsid w:val="00A21D3C"/>
    <w:rsid w:val="00A22A2C"/>
    <w:rsid w:val="00A232D8"/>
    <w:rsid w:val="00A25FCF"/>
    <w:rsid w:val="00A2654E"/>
    <w:rsid w:val="00A31A27"/>
    <w:rsid w:val="00A34601"/>
    <w:rsid w:val="00A37E52"/>
    <w:rsid w:val="00A40A9A"/>
    <w:rsid w:val="00A4365B"/>
    <w:rsid w:val="00A43672"/>
    <w:rsid w:val="00A441C5"/>
    <w:rsid w:val="00A526CB"/>
    <w:rsid w:val="00A6288C"/>
    <w:rsid w:val="00A62A7B"/>
    <w:rsid w:val="00A63CA0"/>
    <w:rsid w:val="00A70052"/>
    <w:rsid w:val="00A70F0F"/>
    <w:rsid w:val="00A72370"/>
    <w:rsid w:val="00A73117"/>
    <w:rsid w:val="00A768EF"/>
    <w:rsid w:val="00A91DA1"/>
    <w:rsid w:val="00AA0A20"/>
    <w:rsid w:val="00AB3CC3"/>
    <w:rsid w:val="00AB7D4D"/>
    <w:rsid w:val="00AC42BC"/>
    <w:rsid w:val="00AC548C"/>
    <w:rsid w:val="00AC5F92"/>
    <w:rsid w:val="00AD25D7"/>
    <w:rsid w:val="00AD79BE"/>
    <w:rsid w:val="00AE12BC"/>
    <w:rsid w:val="00AE2FE8"/>
    <w:rsid w:val="00AE349F"/>
    <w:rsid w:val="00AF3036"/>
    <w:rsid w:val="00AF3A05"/>
    <w:rsid w:val="00B0006F"/>
    <w:rsid w:val="00B04783"/>
    <w:rsid w:val="00B0493D"/>
    <w:rsid w:val="00B12F1B"/>
    <w:rsid w:val="00B25BFB"/>
    <w:rsid w:val="00B25D18"/>
    <w:rsid w:val="00B269B0"/>
    <w:rsid w:val="00B4168A"/>
    <w:rsid w:val="00B41D63"/>
    <w:rsid w:val="00B464F2"/>
    <w:rsid w:val="00B54C3B"/>
    <w:rsid w:val="00B77D43"/>
    <w:rsid w:val="00B81A74"/>
    <w:rsid w:val="00B9040A"/>
    <w:rsid w:val="00B92165"/>
    <w:rsid w:val="00B929D2"/>
    <w:rsid w:val="00B934DB"/>
    <w:rsid w:val="00B94455"/>
    <w:rsid w:val="00B95711"/>
    <w:rsid w:val="00B95BE2"/>
    <w:rsid w:val="00BA1EE3"/>
    <w:rsid w:val="00BA2333"/>
    <w:rsid w:val="00BA3EA2"/>
    <w:rsid w:val="00BB0E20"/>
    <w:rsid w:val="00BB375A"/>
    <w:rsid w:val="00BC22D3"/>
    <w:rsid w:val="00BC417F"/>
    <w:rsid w:val="00BD1195"/>
    <w:rsid w:val="00BF0F17"/>
    <w:rsid w:val="00BF23FA"/>
    <w:rsid w:val="00C043FD"/>
    <w:rsid w:val="00C04E6B"/>
    <w:rsid w:val="00C06EA7"/>
    <w:rsid w:val="00C275F7"/>
    <w:rsid w:val="00C3715F"/>
    <w:rsid w:val="00C44142"/>
    <w:rsid w:val="00C47AE8"/>
    <w:rsid w:val="00C50AAB"/>
    <w:rsid w:val="00C52776"/>
    <w:rsid w:val="00C53AD0"/>
    <w:rsid w:val="00C554A3"/>
    <w:rsid w:val="00C6555D"/>
    <w:rsid w:val="00C72478"/>
    <w:rsid w:val="00C90433"/>
    <w:rsid w:val="00C9377A"/>
    <w:rsid w:val="00C9727D"/>
    <w:rsid w:val="00C979A3"/>
    <w:rsid w:val="00CA3798"/>
    <w:rsid w:val="00CA7D2D"/>
    <w:rsid w:val="00CB5248"/>
    <w:rsid w:val="00CB6748"/>
    <w:rsid w:val="00CC206D"/>
    <w:rsid w:val="00CC788A"/>
    <w:rsid w:val="00CD62A1"/>
    <w:rsid w:val="00CE1BD0"/>
    <w:rsid w:val="00CE3E7C"/>
    <w:rsid w:val="00CE4C22"/>
    <w:rsid w:val="00CF3D9F"/>
    <w:rsid w:val="00D0793E"/>
    <w:rsid w:val="00D1495D"/>
    <w:rsid w:val="00D20380"/>
    <w:rsid w:val="00D21C0C"/>
    <w:rsid w:val="00D22D20"/>
    <w:rsid w:val="00D25F2E"/>
    <w:rsid w:val="00D339F7"/>
    <w:rsid w:val="00D36893"/>
    <w:rsid w:val="00D372D5"/>
    <w:rsid w:val="00D3792C"/>
    <w:rsid w:val="00D43BA7"/>
    <w:rsid w:val="00D45130"/>
    <w:rsid w:val="00D559A1"/>
    <w:rsid w:val="00D64C74"/>
    <w:rsid w:val="00D80BC8"/>
    <w:rsid w:val="00D82EA2"/>
    <w:rsid w:val="00D85AA8"/>
    <w:rsid w:val="00D907C6"/>
    <w:rsid w:val="00D9260D"/>
    <w:rsid w:val="00D95E1D"/>
    <w:rsid w:val="00DA3888"/>
    <w:rsid w:val="00DA417B"/>
    <w:rsid w:val="00DA6933"/>
    <w:rsid w:val="00DB67D9"/>
    <w:rsid w:val="00DC02C9"/>
    <w:rsid w:val="00DC14EC"/>
    <w:rsid w:val="00DD0139"/>
    <w:rsid w:val="00DE1AA1"/>
    <w:rsid w:val="00DE6E1D"/>
    <w:rsid w:val="00DF01EE"/>
    <w:rsid w:val="00DF0670"/>
    <w:rsid w:val="00DF2B22"/>
    <w:rsid w:val="00DF39C8"/>
    <w:rsid w:val="00E0505F"/>
    <w:rsid w:val="00E14F40"/>
    <w:rsid w:val="00E1699E"/>
    <w:rsid w:val="00E16E2A"/>
    <w:rsid w:val="00E17EAB"/>
    <w:rsid w:val="00E26FD6"/>
    <w:rsid w:val="00E30E30"/>
    <w:rsid w:val="00E3732F"/>
    <w:rsid w:val="00E40AC5"/>
    <w:rsid w:val="00E45B2F"/>
    <w:rsid w:val="00E50B79"/>
    <w:rsid w:val="00E64FBF"/>
    <w:rsid w:val="00E827AE"/>
    <w:rsid w:val="00E85CF8"/>
    <w:rsid w:val="00E86B25"/>
    <w:rsid w:val="00E92AB8"/>
    <w:rsid w:val="00EA22A3"/>
    <w:rsid w:val="00EA4551"/>
    <w:rsid w:val="00EA4B50"/>
    <w:rsid w:val="00EA526D"/>
    <w:rsid w:val="00EB2136"/>
    <w:rsid w:val="00EB25A1"/>
    <w:rsid w:val="00EC089E"/>
    <w:rsid w:val="00EC4400"/>
    <w:rsid w:val="00EC6249"/>
    <w:rsid w:val="00EC68E1"/>
    <w:rsid w:val="00ED08B2"/>
    <w:rsid w:val="00ED38BC"/>
    <w:rsid w:val="00ED4B06"/>
    <w:rsid w:val="00EE4597"/>
    <w:rsid w:val="00EF195B"/>
    <w:rsid w:val="00EF7491"/>
    <w:rsid w:val="00F04491"/>
    <w:rsid w:val="00F071FC"/>
    <w:rsid w:val="00F07C87"/>
    <w:rsid w:val="00F101C5"/>
    <w:rsid w:val="00F11EFE"/>
    <w:rsid w:val="00F12778"/>
    <w:rsid w:val="00F16665"/>
    <w:rsid w:val="00F16DA0"/>
    <w:rsid w:val="00F34DE2"/>
    <w:rsid w:val="00F5779C"/>
    <w:rsid w:val="00F578F0"/>
    <w:rsid w:val="00F63068"/>
    <w:rsid w:val="00F743B4"/>
    <w:rsid w:val="00F744E3"/>
    <w:rsid w:val="00F74E18"/>
    <w:rsid w:val="00F83394"/>
    <w:rsid w:val="00F84C4A"/>
    <w:rsid w:val="00F85FED"/>
    <w:rsid w:val="00FA3AF8"/>
    <w:rsid w:val="00FC1308"/>
    <w:rsid w:val="00FC1641"/>
    <w:rsid w:val="00FC66C1"/>
    <w:rsid w:val="00FC7DC4"/>
    <w:rsid w:val="00FD2147"/>
    <w:rsid w:val="00FE3698"/>
    <w:rsid w:val="00FE4F00"/>
    <w:rsid w:val="00FE5A7C"/>
    <w:rsid w:val="00FE65D1"/>
    <w:rsid w:val="00FF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7833DBA"/>
  <w15:docId w15:val="{B065CD80-C917-4CB2-8E59-90920B59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1C5"/>
    <w:pPr>
      <w:spacing w:before="120" w:after="120" w:line="360" w:lineRule="auto"/>
      <w:jc w:val="both"/>
    </w:pPr>
    <w:rPr>
      <w:rFonts w:ascii="Arial" w:hAnsi="Arial"/>
      <w:color w:val="5F5F5F" w:themeColor="text1" w:themeShade="BF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288C"/>
    <w:pPr>
      <w:keepNext/>
      <w:keepLines/>
      <w:numPr>
        <w:numId w:val="1"/>
      </w:numPr>
      <w:spacing w:before="240"/>
      <w:ind w:left="431" w:hanging="431"/>
      <w:outlineLvl w:val="0"/>
    </w:pPr>
    <w:rPr>
      <w:rFonts w:eastAsiaTheme="majorEastAsia" w:cstheme="majorBidi"/>
      <w:b/>
      <w:bCs/>
      <w:color w:val="005F7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2E6B"/>
    <w:pPr>
      <w:keepNext/>
      <w:keepLines/>
      <w:numPr>
        <w:ilvl w:val="1"/>
        <w:numId w:val="1"/>
      </w:numPr>
      <w:ind w:left="578" w:hanging="578"/>
      <w:outlineLvl w:val="1"/>
    </w:pPr>
    <w:rPr>
      <w:rFonts w:eastAsiaTheme="majorEastAsia" w:cstheme="majorBidi"/>
      <w:b/>
      <w:bCs/>
      <w:color w:val="006AB4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2E6B"/>
    <w:pPr>
      <w:keepNext/>
      <w:keepLines/>
      <w:numPr>
        <w:ilvl w:val="2"/>
        <w:numId w:val="1"/>
      </w:numPr>
      <w:outlineLvl w:val="2"/>
    </w:pPr>
    <w:rPr>
      <w:rFonts w:eastAsiaTheme="majorEastAsia" w:cstheme="majorBidi"/>
      <w:b/>
      <w:bCs/>
      <w:color w:val="00993F"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2E6B"/>
    <w:pPr>
      <w:keepNext/>
      <w:keepLines/>
      <w:numPr>
        <w:ilvl w:val="3"/>
        <w:numId w:val="1"/>
      </w:numPr>
      <w:ind w:left="862" w:hanging="862"/>
      <w:outlineLvl w:val="3"/>
    </w:pPr>
    <w:rPr>
      <w:rFonts w:eastAsiaTheme="majorEastAsia" w:cstheme="majorBidi"/>
      <w:b/>
      <w:bCs/>
      <w:i/>
      <w:iCs/>
      <w:color w:val="69B42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5082D"/>
    <w:pPr>
      <w:keepNext/>
      <w:keepLines/>
      <w:numPr>
        <w:ilvl w:val="4"/>
        <w:numId w:val="1"/>
      </w:numPr>
      <w:spacing w:before="240"/>
      <w:ind w:left="1009" w:hanging="1009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C22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345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C22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9F9F9F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C22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9F9F9F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C22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9F9F9F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26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47B"/>
  </w:style>
  <w:style w:type="paragraph" w:styleId="Footer">
    <w:name w:val="footer"/>
    <w:basedOn w:val="Normal"/>
    <w:link w:val="FooterChar"/>
    <w:unhideWhenUsed/>
    <w:rsid w:val="00326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47B"/>
  </w:style>
  <w:style w:type="paragraph" w:styleId="BalloonText">
    <w:name w:val="Balloon Text"/>
    <w:basedOn w:val="Normal"/>
    <w:link w:val="BalloonTextChar"/>
    <w:uiPriority w:val="99"/>
    <w:semiHidden/>
    <w:unhideWhenUsed/>
    <w:rsid w:val="0032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47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rsid w:val="000F21F8"/>
    <w:pPr>
      <w:spacing w:after="0" w:line="240" w:lineRule="auto"/>
      <w:jc w:val="both"/>
    </w:pPr>
    <w:rPr>
      <w:rFonts w:ascii="Arial" w:hAnsi="Arial"/>
      <w:color w:val="BEBEBE" w:themeColor="text1" w:themeTint="8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6288C"/>
    <w:rPr>
      <w:rFonts w:ascii="Arial" w:eastAsiaTheme="majorEastAsia" w:hAnsi="Arial" w:cstheme="majorBidi"/>
      <w:b/>
      <w:bCs/>
      <w:color w:val="005F7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72E6B"/>
    <w:rPr>
      <w:rFonts w:ascii="Arial" w:eastAsiaTheme="majorEastAsia" w:hAnsi="Arial" w:cstheme="majorBidi"/>
      <w:b/>
      <w:bCs/>
      <w:color w:val="006AB4"/>
      <w:sz w:val="28"/>
      <w:szCs w:val="26"/>
    </w:rPr>
  </w:style>
  <w:style w:type="paragraph" w:styleId="ListParagraph">
    <w:name w:val="List Paragraph"/>
    <w:basedOn w:val="Normal"/>
    <w:uiPriority w:val="34"/>
    <w:qFormat/>
    <w:rsid w:val="00CE4C2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72E6B"/>
    <w:rPr>
      <w:rFonts w:ascii="Arial" w:eastAsiaTheme="majorEastAsia" w:hAnsi="Arial" w:cstheme="majorBidi"/>
      <w:b/>
      <w:bCs/>
      <w:color w:val="00993F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72E6B"/>
    <w:rPr>
      <w:rFonts w:ascii="Arial" w:eastAsiaTheme="majorEastAsia" w:hAnsi="Arial" w:cstheme="majorBidi"/>
      <w:b/>
      <w:bCs/>
      <w:i/>
      <w:iCs/>
      <w:color w:val="69B42E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5082D"/>
    <w:rPr>
      <w:rFonts w:ascii="Arial" w:eastAsiaTheme="majorEastAsia" w:hAnsi="Arial" w:cstheme="majorBidi"/>
      <w:b/>
      <w:color w:val="5F5F5F" w:themeColor="tex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C22"/>
    <w:rPr>
      <w:rFonts w:asciiTheme="majorHAnsi" w:eastAsiaTheme="majorEastAsia" w:hAnsiTheme="majorHAnsi" w:cstheme="majorBidi"/>
      <w:i/>
      <w:iCs/>
      <w:color w:val="003459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C22"/>
    <w:rPr>
      <w:rFonts w:asciiTheme="majorHAnsi" w:eastAsiaTheme="majorEastAsia" w:hAnsiTheme="majorHAnsi" w:cstheme="majorBidi"/>
      <w:i/>
      <w:iCs/>
      <w:color w:val="9F9F9F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C22"/>
    <w:rPr>
      <w:rFonts w:asciiTheme="majorHAnsi" w:eastAsiaTheme="majorEastAsia" w:hAnsiTheme="majorHAnsi" w:cstheme="majorBidi"/>
      <w:color w:val="9F9F9F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C22"/>
    <w:rPr>
      <w:rFonts w:asciiTheme="majorHAnsi" w:eastAsiaTheme="majorEastAsia" w:hAnsiTheme="majorHAnsi" w:cstheme="majorBidi"/>
      <w:i/>
      <w:iCs/>
      <w:color w:val="9F9F9F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40639"/>
    <w:pPr>
      <w:pBdr>
        <w:bottom w:val="single" w:sz="8" w:space="4" w:color="006AB4" w:themeColor="accent1"/>
      </w:pBdr>
      <w:spacing w:before="0" w:after="300" w:line="240" w:lineRule="auto"/>
      <w:contextualSpacing/>
    </w:pPr>
    <w:rPr>
      <w:rFonts w:eastAsiaTheme="majorEastAsia" w:cstheme="majorBidi"/>
      <w:color w:val="006AB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40639"/>
    <w:rPr>
      <w:rFonts w:ascii="Arial" w:eastAsiaTheme="majorEastAsia" w:hAnsi="Arial" w:cstheme="majorBidi"/>
      <w:color w:val="006AB4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05F"/>
    <w:pPr>
      <w:numPr>
        <w:ilvl w:val="1"/>
      </w:numPr>
    </w:pPr>
    <w:rPr>
      <w:rFonts w:eastAsiaTheme="majorEastAsia" w:cstheme="majorBidi"/>
      <w:i/>
      <w:iCs/>
      <w:spacing w:val="15"/>
      <w:szCs w:val="24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46405F"/>
    <w:rPr>
      <w:rFonts w:ascii="Arial" w:eastAsiaTheme="majorEastAsia" w:hAnsi="Arial" w:cstheme="majorBidi"/>
      <w:i/>
      <w:iCs/>
      <w:color w:val="BEBEBE" w:themeColor="text1" w:themeTint="80"/>
      <w:spacing w:val="15"/>
      <w:sz w:val="24"/>
      <w:szCs w:val="24"/>
      <w:u w:val="single"/>
    </w:rPr>
  </w:style>
  <w:style w:type="character" w:styleId="SubtleEmphasis">
    <w:name w:val="Subtle Emphasis"/>
    <w:uiPriority w:val="19"/>
    <w:rsid w:val="0046405F"/>
    <w:rPr>
      <w:rFonts w:ascii="Arial" w:hAnsi="Arial"/>
      <w:i/>
      <w:iCs/>
      <w:color w:val="BFBFBF" w:themeColor="text1" w:themeTint="7F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C72C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hAnsiTheme="majorHAnsi"/>
      <w:color w:val="004F86" w:themeColor="accent1" w:themeShade="BF"/>
      <w:sz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61AE8"/>
    <w:pPr>
      <w:jc w:val="left"/>
    </w:pPr>
    <w:rPr>
      <w:rFonts w:ascii="Arial Bold" w:hAnsi="Arial Bold"/>
      <w:b/>
      <w:bCs/>
      <w:szCs w:val="20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61AE8"/>
    <w:pPr>
      <w:spacing w:before="0" w:after="0"/>
      <w:ind w:left="240"/>
      <w:jc w:val="left"/>
    </w:pPr>
    <w:rPr>
      <w:smallCaps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561AE8"/>
    <w:pPr>
      <w:spacing w:before="0" w:after="0"/>
      <w:ind w:left="480"/>
      <w:jc w:val="left"/>
    </w:pPr>
    <w:rPr>
      <w:iCs/>
      <w:szCs w:val="20"/>
    </w:rPr>
  </w:style>
  <w:style w:type="character" w:styleId="Hyperlink">
    <w:name w:val="Hyperlink"/>
    <w:basedOn w:val="DefaultParagraphFont"/>
    <w:uiPriority w:val="99"/>
    <w:unhideWhenUsed/>
    <w:rsid w:val="001C72C7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561AE8"/>
    <w:pPr>
      <w:spacing w:before="0" w:after="0"/>
      <w:ind w:left="720"/>
      <w:jc w:val="left"/>
    </w:pPr>
    <w:rPr>
      <w:sz w:val="20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561AE8"/>
    <w:pPr>
      <w:spacing w:before="0" w:after="0"/>
      <w:ind w:left="960"/>
      <w:jc w:val="left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5E692B"/>
    <w:pPr>
      <w:spacing w:before="0" w:after="0"/>
      <w:ind w:left="1200"/>
      <w:jc w:val="left"/>
    </w:pPr>
    <w:rPr>
      <w:rFonts w:asciiTheme="minorHAnsi" w:hAnsiTheme="minorHAnsi"/>
      <w:sz w:val="18"/>
      <w:szCs w:val="18"/>
    </w:rPr>
  </w:style>
  <w:style w:type="paragraph" w:styleId="TOC7">
    <w:name w:val="toc 7"/>
    <w:basedOn w:val="Heading7"/>
    <w:next w:val="Normal"/>
    <w:autoRedefine/>
    <w:uiPriority w:val="39"/>
    <w:unhideWhenUsed/>
    <w:rsid w:val="001C72C7"/>
    <w:pPr>
      <w:keepNext w:val="0"/>
      <w:keepLines w:val="0"/>
      <w:numPr>
        <w:ilvl w:val="0"/>
        <w:numId w:val="0"/>
      </w:numPr>
      <w:spacing w:before="0"/>
      <w:ind w:left="1440"/>
      <w:jc w:val="left"/>
      <w:outlineLvl w:val="9"/>
    </w:pPr>
    <w:rPr>
      <w:rFonts w:asciiTheme="minorHAnsi" w:eastAsiaTheme="minorHAnsi" w:hAnsiTheme="minorHAnsi" w:cstheme="minorBidi"/>
      <w:i w:val="0"/>
      <w:iCs w:val="0"/>
      <w:color w:val="5F5F5F" w:themeColor="text1" w:themeShade="BF"/>
      <w:sz w:val="18"/>
      <w:szCs w:val="18"/>
    </w:rPr>
  </w:style>
  <w:style w:type="paragraph" w:styleId="TOC8">
    <w:name w:val="toc 8"/>
    <w:basedOn w:val="Heading8"/>
    <w:next w:val="Normal"/>
    <w:autoRedefine/>
    <w:uiPriority w:val="39"/>
    <w:unhideWhenUsed/>
    <w:rsid w:val="001C72C7"/>
    <w:pPr>
      <w:keepNext w:val="0"/>
      <w:keepLines w:val="0"/>
      <w:numPr>
        <w:ilvl w:val="0"/>
        <w:numId w:val="0"/>
      </w:numPr>
      <w:spacing w:before="0"/>
      <w:ind w:left="1680"/>
      <w:jc w:val="left"/>
      <w:outlineLvl w:val="9"/>
    </w:pPr>
    <w:rPr>
      <w:rFonts w:asciiTheme="minorHAnsi" w:eastAsiaTheme="minorHAnsi" w:hAnsiTheme="minorHAnsi" w:cstheme="minorBidi"/>
      <w:color w:val="5F5F5F" w:themeColor="text1" w:themeShade="BF"/>
      <w:sz w:val="18"/>
      <w:szCs w:val="18"/>
    </w:rPr>
  </w:style>
  <w:style w:type="paragraph" w:styleId="TOC9">
    <w:name w:val="toc 9"/>
    <w:basedOn w:val="Normal"/>
    <w:next w:val="Heading9"/>
    <w:autoRedefine/>
    <w:uiPriority w:val="39"/>
    <w:unhideWhenUsed/>
    <w:rsid w:val="001C72C7"/>
    <w:pPr>
      <w:spacing w:before="0" w:after="0"/>
      <w:ind w:left="1920"/>
      <w:jc w:val="left"/>
    </w:pPr>
    <w:rPr>
      <w:rFonts w:asciiTheme="minorHAnsi" w:hAnsiTheme="minorHAnsi"/>
      <w:sz w:val="18"/>
      <w:szCs w:val="18"/>
    </w:rPr>
  </w:style>
  <w:style w:type="paragraph" w:customStyle="1" w:styleId="e0">
    <w:name w:val="e0"/>
    <w:basedOn w:val="Normal"/>
    <w:rsid w:val="00013A7A"/>
    <w:pPr>
      <w:keepLines/>
      <w:tabs>
        <w:tab w:val="left" w:pos="568"/>
      </w:tabs>
      <w:spacing w:before="0" w:after="240" w:line="240" w:lineRule="auto"/>
      <w:jc w:val="left"/>
    </w:pPr>
    <w:rPr>
      <w:rFonts w:eastAsia="Times New Roman" w:cs="Times New Roman"/>
      <w:color w:val="auto"/>
      <w:sz w:val="22"/>
      <w:szCs w:val="20"/>
      <w:lang w:val="de-DE" w:eastAsia="de-DE"/>
    </w:rPr>
  </w:style>
  <w:style w:type="paragraph" w:customStyle="1" w:styleId="Text">
    <w:name w:val="Text"/>
    <w:basedOn w:val="Normal"/>
    <w:rsid w:val="00013A7A"/>
    <w:pPr>
      <w:spacing w:before="0" w:after="174" w:line="240" w:lineRule="auto"/>
      <w:jc w:val="left"/>
    </w:pPr>
    <w:rPr>
      <w:rFonts w:eastAsia="Times New Roman" w:cs="Times New Roman"/>
      <w:color w:val="auto"/>
      <w:sz w:val="22"/>
      <w:szCs w:val="20"/>
      <w:lang w:val="de-DE" w:eastAsia="de-DE"/>
    </w:rPr>
  </w:style>
  <w:style w:type="character" w:styleId="PageNumber">
    <w:name w:val="page number"/>
    <w:basedOn w:val="DefaultParagraphFont"/>
    <w:rsid w:val="00013A7A"/>
    <w:rPr>
      <w:rFonts w:ascii="Arial" w:hAnsi="Arial"/>
      <w:sz w:val="16"/>
    </w:rPr>
  </w:style>
  <w:style w:type="table" w:styleId="TableGrid">
    <w:name w:val="Table Grid"/>
    <w:basedOn w:val="TableNormal"/>
    <w:uiPriority w:val="59"/>
    <w:rsid w:val="00013A7A"/>
    <w:pPr>
      <w:spacing w:after="0" w:line="240" w:lineRule="auto"/>
    </w:pPr>
    <w:tblPr>
      <w:tblBorders>
        <w:top w:val="single" w:sz="4" w:space="0" w:color="7F7F7F" w:themeColor="text1"/>
        <w:left w:val="single" w:sz="4" w:space="0" w:color="7F7F7F" w:themeColor="text1"/>
        <w:bottom w:val="single" w:sz="4" w:space="0" w:color="7F7F7F" w:themeColor="text1"/>
        <w:right w:val="single" w:sz="4" w:space="0" w:color="7F7F7F" w:themeColor="text1"/>
        <w:insideH w:val="single" w:sz="4" w:space="0" w:color="7F7F7F" w:themeColor="text1"/>
        <w:insideV w:val="single" w:sz="4" w:space="0" w:color="7F7F7F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9269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00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9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new%20logo\Rebranding\Master%20templates\Office%202007\Proconics%20-%20complete%20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Proconics">
      <a:dk1>
        <a:srgbClr val="7F7F7F"/>
      </a:dk1>
      <a:lt1>
        <a:sysClr val="window" lastClr="FFFFFF"/>
      </a:lt1>
      <a:dk2>
        <a:srgbClr val="1F497D"/>
      </a:dk2>
      <a:lt2>
        <a:srgbClr val="EEECE1"/>
      </a:lt2>
      <a:accent1>
        <a:srgbClr val="006AB4"/>
      </a:accent1>
      <a:accent2>
        <a:srgbClr val="69B42E"/>
      </a:accent2>
      <a:accent3>
        <a:srgbClr val="00993F"/>
      </a:accent3>
      <a:accent4>
        <a:srgbClr val="005F72"/>
      </a:accent4>
      <a:accent5>
        <a:srgbClr val="F4E718"/>
      </a:accent5>
      <a:accent6>
        <a:srgbClr val="003A5D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9b8a597-7e59-4c42-b4e4-993cbd805904">X6XJAMNXFCQF-9-27</_dlc_DocId>
    <_dlc_DocIdUrl xmlns="a9b8a597-7e59-4c42-b4e4-993cbd805904">
      <Url>http://app-server:8100/sites/Reference_data/_layouts/DocIdRedir.aspx?ID=X6XJAMNXFCQF-9-27</Url>
      <Description>X6XJAMNXFCQF-9-27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484F3982DA7449829DDF8700FE0F04" ma:contentTypeVersion="0" ma:contentTypeDescription="Create a new document." ma:contentTypeScope="" ma:versionID="4dab9eedbc658f9af450f95c57078a1b">
  <xsd:schema xmlns:xsd="http://www.w3.org/2001/XMLSchema" xmlns:xs="http://www.w3.org/2001/XMLSchema" xmlns:p="http://schemas.microsoft.com/office/2006/metadata/properties" xmlns:ns2="a9b8a597-7e59-4c42-b4e4-993cbd805904" targetNamespace="http://schemas.microsoft.com/office/2006/metadata/properties" ma:root="true" ma:fieldsID="3b8877bf07cc8749243795d01bdbb687" ns2:_="">
    <xsd:import namespace="a9b8a597-7e59-4c42-b4e4-993cbd8059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8a597-7e59-4c42-b4e4-993cbd80590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6C9D79-A0C6-49CB-B0D2-25BAEFF766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81335F-9F9D-4ECB-BD3E-A63D23583D74}">
  <ds:schemaRefs>
    <ds:schemaRef ds:uri="http://schemas.microsoft.com/office/2006/metadata/properties"/>
    <ds:schemaRef ds:uri="http://schemas.microsoft.com/office/infopath/2007/PartnerControls"/>
    <ds:schemaRef ds:uri="a9b8a597-7e59-4c42-b4e4-993cbd805904"/>
  </ds:schemaRefs>
</ds:datastoreItem>
</file>

<file path=customXml/itemProps3.xml><?xml version="1.0" encoding="utf-8"?>
<ds:datastoreItem xmlns:ds="http://schemas.openxmlformats.org/officeDocument/2006/customXml" ds:itemID="{90D225C3-E26C-4C4F-B6BE-4F20889A4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8a597-7e59-4c42-b4e4-993cbd8059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7C65BA-DEBF-4C93-8B5B-34B0500FFEF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07B2C15-AD14-4CDE-B2C9-EB1526AD4F8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a9a8b8c-3ea3-4799-a43e-5510398e7a3b}" enabled="0" method="" siteId="{ca9a8b8c-3ea3-4799-a43e-5510398e7a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Proconics - complete report template</Template>
  <TotalTime>97</TotalTime>
  <Pages>2</Pages>
  <Words>483</Words>
  <Characters>2628</Characters>
  <Application>Microsoft Office Word</Application>
  <DocSecurity>0</DocSecurity>
  <Lines>69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meeting</vt:lpstr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meeting</dc:title>
  <dc:creator>naidoos</dc:creator>
  <cp:lastModifiedBy>Leisa Mphosi</cp:lastModifiedBy>
  <cp:revision>34</cp:revision>
  <cp:lastPrinted>2026-03-09T17:38:00Z</cp:lastPrinted>
  <dcterms:created xsi:type="dcterms:W3CDTF">2026-03-09T16:19:00Z</dcterms:created>
  <dcterms:modified xsi:type="dcterms:W3CDTF">2026-03-09T17:39:00Z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0x010100BB484F3982DA7449829DDF8700FE0F04</vt:lpwstr>
  </property>
  <property fmtid="{D5CDD505-2E9C-101B-9397-08002B2CF9AE}" pid="3" name="_dlc_DocIdItemGuid">
    <vt:lpwstr>c6f32033-1005-4ee4-b74d-857e9176ede0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</Properties>
</file>